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AD2" w:rsidRPr="00DE3419" w:rsidRDefault="00DA1AD2" w:rsidP="00DE3419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E3419">
        <w:rPr>
          <w:rFonts w:ascii="Times New Roman" w:hAnsi="Times New Roman" w:cs="Times New Roman"/>
          <w:b/>
          <w:bCs/>
          <w:sz w:val="48"/>
          <w:szCs w:val="48"/>
        </w:rPr>
        <w:t>Уважаемые родители!</w:t>
      </w:r>
    </w:p>
    <w:p w:rsidR="00DA1AD2" w:rsidRDefault="00DA1AD2" w:rsidP="00DE3419">
      <w:pPr>
        <w:spacing w:line="360" w:lineRule="auto"/>
      </w:pPr>
    </w:p>
    <w:p w:rsidR="00DA1AD2" w:rsidRDefault="00DA1AD2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Pr="00DE3419">
        <w:rPr>
          <w:rFonts w:ascii="Times New Roman" w:hAnsi="Times New Roman" w:cs="Times New Roman"/>
          <w:sz w:val="40"/>
          <w:szCs w:val="40"/>
        </w:rPr>
        <w:t xml:space="preserve">При </w:t>
      </w:r>
      <w:r>
        <w:rPr>
          <w:rFonts w:ascii="Times New Roman" w:hAnsi="Times New Roman" w:cs="Times New Roman"/>
          <w:sz w:val="40"/>
          <w:szCs w:val="40"/>
        </w:rPr>
        <w:t xml:space="preserve">установлении в </w:t>
      </w:r>
      <w:r w:rsidRPr="00DE3419">
        <w:rPr>
          <w:rFonts w:ascii="Times New Roman" w:hAnsi="Times New Roman" w:cs="Times New Roman"/>
          <w:sz w:val="40"/>
          <w:szCs w:val="40"/>
        </w:rPr>
        <w:t>заявке Вашего ребенка статуса «Направлен в ДОУ»</w:t>
      </w:r>
      <w:r>
        <w:rPr>
          <w:rFonts w:ascii="Times New Roman" w:hAnsi="Times New Roman" w:cs="Times New Roman"/>
          <w:sz w:val="40"/>
          <w:szCs w:val="40"/>
        </w:rPr>
        <w:t xml:space="preserve"> вам необходимо в течение 30 календарных дней 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обратиться дошкольное образовательное учреждение в приемные дни:</w:t>
      </w:r>
    </w:p>
    <w:p w:rsidR="00DA1AD2" w:rsidRDefault="00DA1AD2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Вторник, с 14.00 до 18.00</w:t>
      </w:r>
    </w:p>
    <w:p w:rsidR="00DA1AD2" w:rsidRDefault="00DA1AD2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Четверг с 9.00 до 12.00</w:t>
      </w:r>
    </w:p>
    <w:p w:rsidR="00DA1AD2" w:rsidRDefault="00DA1AD2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Дополнительный день приема: Понедельник с 9.00 до 12.00</w:t>
      </w:r>
    </w:p>
    <w:p w:rsidR="00DA1AD2" w:rsidRDefault="00DA1AD2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DA1AD2" w:rsidRPr="00DE3419" w:rsidRDefault="00DA1AD2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Необходимые документы: свидетельство о рождении ребенка (оригинал и копия), паспорт родителя (оригинал и копия).</w:t>
      </w:r>
    </w:p>
    <w:sectPr w:rsidR="00DA1AD2" w:rsidRPr="00DE3419" w:rsidSect="0019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166"/>
    <w:rsid w:val="00197E5A"/>
    <w:rsid w:val="002B06AC"/>
    <w:rsid w:val="009368E0"/>
    <w:rsid w:val="009A3BA6"/>
    <w:rsid w:val="00C61CC7"/>
    <w:rsid w:val="00C91166"/>
    <w:rsid w:val="00DA1AD2"/>
    <w:rsid w:val="00DE3419"/>
    <w:rsid w:val="00F2784D"/>
    <w:rsid w:val="00F57073"/>
    <w:rsid w:val="00FA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E5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1</Pages>
  <Words>63</Words>
  <Characters>361</Characters>
  <Application>Microsoft Office Outlook</Application>
  <DocSecurity>0</DocSecurity>
  <Lines>0</Lines>
  <Paragraphs>0</Paragraphs>
  <ScaleCrop>false</ScaleCrop>
  <Company>SoVET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DOU-Spetc</dc:creator>
  <cp:keywords/>
  <dc:description/>
  <cp:lastModifiedBy>211</cp:lastModifiedBy>
  <cp:revision>5</cp:revision>
  <dcterms:created xsi:type="dcterms:W3CDTF">2018-03-30T07:59:00Z</dcterms:created>
  <dcterms:modified xsi:type="dcterms:W3CDTF">2018-03-30T08:22:00Z</dcterms:modified>
</cp:coreProperties>
</file>